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style"/>
        <w:tblW w:w="0" w:type="auto"/>
        <w:tblLayout w:type="fixed"/>
        <w:tblLook w:val="0600" w:firstRow="0" w:lastRow="0" w:firstColumn="0" w:lastColumn="0" w:noHBand="1" w:noVBand="1"/>
      </w:tblPr>
      <w:tblGrid>
        <w:gridCol w:w="5669"/>
      </w:tblGrid>
      <w:tr w:rsidR="009361BB" w:rsidRPr="00AF6A4A" w14:paraId="34D5A361" w14:textId="77777777" w:rsidTr="00445D8B">
        <w:trPr>
          <w:cantSplit/>
          <w:trHeight w:hRule="exact" w:val="1502"/>
        </w:trPr>
        <w:tc>
          <w:tcPr>
            <w:tcW w:w="5669" w:type="dxa"/>
          </w:tcPr>
          <w:p w14:paraId="58223EF2" w14:textId="77777777" w:rsidR="009361BB" w:rsidRPr="00AF6A4A" w:rsidRDefault="00000000" w:rsidP="00445D8B">
            <w:sdt>
              <w:sdtPr>
                <w:id w:val="-1107806577"/>
                <w:placeholder>
                  <w:docPart w:val="1E40E50110B2CA4CB1613A83DA31336C"/>
                </w:placeholder>
                <w:temporary/>
                <w:showingPlcHdr/>
              </w:sdtPr>
              <w:sdtContent>
                <w:r w:rsidR="009361BB" w:rsidRPr="00115756">
                  <w:rPr>
                    <w:rStyle w:val="Tekstvantijdelijkeaanduiding"/>
                  </w:rPr>
                  <w:t>[geadresseerde – druk op Enter voor meer regels]</w:t>
                </w:r>
              </w:sdtContent>
            </w:sdt>
          </w:p>
        </w:tc>
      </w:tr>
    </w:tbl>
    <w:p w14:paraId="02E99570" w14:textId="77777777" w:rsidR="009361BB" w:rsidRPr="00AF6A4A" w:rsidRDefault="009361BB" w:rsidP="009361BB"/>
    <w:p w14:paraId="56168AF4" w14:textId="77777777" w:rsidR="009361BB" w:rsidRPr="00AF6A4A" w:rsidRDefault="009361BB" w:rsidP="009361BB">
      <w:r w:rsidRPr="00AF6A4A">
        <w:t xml:space="preserve">Assen, </w:t>
      </w:r>
      <w:sdt>
        <w:sdtPr>
          <w:id w:val="-1117051943"/>
          <w:placeholder>
            <w:docPart w:val="A2AA8E4281F02A4EB1232AE6E3C50B9E"/>
          </w:placeholder>
          <w:showingPlcHdr/>
          <w:date>
            <w:dateFormat w:val="d MMMM yyyy"/>
            <w:lid w:val="nl-NL"/>
            <w:storeMappedDataAs w:val="dateTime"/>
            <w:calendar w:val="gregorian"/>
          </w:date>
        </w:sdtPr>
        <w:sdtContent>
          <w:r>
            <w:rPr>
              <w:rStyle w:val="Tekstvantijdelijkeaanduiding"/>
            </w:rPr>
            <w:t>[kies een datum]</w:t>
          </w:r>
        </w:sdtContent>
      </w:sdt>
    </w:p>
    <w:p w14:paraId="39DDA55C" w14:textId="77777777" w:rsidR="009361BB" w:rsidRPr="00AF6A4A" w:rsidRDefault="009361BB" w:rsidP="009361BB"/>
    <w:p w14:paraId="071D886D" w14:textId="77777777" w:rsidR="00187C2C" w:rsidRPr="00BD07D8" w:rsidRDefault="00187C2C" w:rsidP="00445D8B">
      <w:pPr>
        <w:tabs>
          <w:tab w:val="left" w:pos="1386"/>
        </w:tabs>
        <w:rPr>
          <w:b/>
          <w:bCs/>
        </w:rPr>
      </w:pPr>
      <w:bookmarkStart w:id="0" w:name="_Hlk33108374"/>
      <w:bookmarkStart w:id="1" w:name="_Hlk149827340"/>
      <w:r w:rsidRPr="00AF6A4A">
        <w:t>Onderwerp</w:t>
      </w:r>
      <w:r>
        <w:t xml:space="preserve">: </w:t>
      </w:r>
      <w:sdt>
        <w:sdtPr>
          <w:rPr>
            <w:b/>
            <w:bCs/>
          </w:rPr>
          <w:id w:val="-1359802177"/>
          <w:placeholder>
            <w:docPart w:val="BD57CAD32BD8954AB98B7A7DCAD369A8"/>
          </w:placeholder>
          <w:temporary/>
          <w:showingPlcHdr/>
        </w:sdtPr>
        <w:sdtContent>
          <w:r w:rsidRPr="00BD07D8">
            <w:rPr>
              <w:rStyle w:val="Tekstvantijdelijkeaanduiding"/>
              <w:b/>
              <w:bCs/>
            </w:rPr>
            <w:t>[onderwerp]</w:t>
          </w:r>
        </w:sdtContent>
      </w:sdt>
    </w:p>
    <w:bookmarkEnd w:id="0"/>
    <w:p w14:paraId="13077473" w14:textId="77777777" w:rsidR="009361BB" w:rsidRPr="00AF6A4A" w:rsidRDefault="009361BB" w:rsidP="009361BB"/>
    <w:p w14:paraId="200B11C2" w14:textId="77777777" w:rsidR="009361BB" w:rsidRPr="00AF6A4A" w:rsidRDefault="009361BB" w:rsidP="009361BB"/>
    <w:p w14:paraId="63B4F8DF" w14:textId="77777777" w:rsidR="009361BB" w:rsidRPr="00AF6A4A" w:rsidRDefault="00000000" w:rsidP="009361BB">
      <w:sdt>
        <w:sdtPr>
          <w:id w:val="-969974252"/>
          <w:placeholder>
            <w:docPart w:val="BFD63EBC80874D45A10ED946DC373D03"/>
          </w:placeholder>
          <w:temporary/>
          <w:showingPlcHdr/>
        </w:sdtPr>
        <w:sdtContent>
          <w:r w:rsidR="009361BB" w:rsidRPr="00AF6A4A">
            <w:rPr>
              <w:rStyle w:val="Tekstvantijdelijkeaanduiding"/>
            </w:rPr>
            <w:t>[aanhef]</w:t>
          </w:r>
        </w:sdtContent>
      </w:sdt>
    </w:p>
    <w:p w14:paraId="30BC6219" w14:textId="77777777" w:rsidR="009361BB" w:rsidRPr="00AF6A4A" w:rsidRDefault="009361BB" w:rsidP="009361BB"/>
    <w:p w14:paraId="460C1FD0" w14:textId="77777777" w:rsidR="009361BB" w:rsidRPr="00AF6A4A" w:rsidRDefault="00000000" w:rsidP="009361BB">
      <w:sdt>
        <w:sdtPr>
          <w:id w:val="-1600332414"/>
          <w:placeholder>
            <w:docPart w:val="0C6DE2AA7EF06942A50F857B7FCFEE4B"/>
          </w:placeholder>
          <w:temporary/>
          <w:showingPlcHdr/>
        </w:sdtPr>
        <w:sdtContent>
          <w:r w:rsidR="009361BB" w:rsidRPr="00AF6A4A">
            <w:rPr>
              <w:rStyle w:val="Tekstvantijdelijkeaanduiding"/>
            </w:rPr>
            <w:t>[hier begint de tekst]</w:t>
          </w:r>
        </w:sdtContent>
      </w:sdt>
    </w:p>
    <w:p w14:paraId="5A2D5A62" w14:textId="77777777" w:rsidR="009361BB" w:rsidRPr="00AF6A4A" w:rsidRDefault="009361BB" w:rsidP="009361BB"/>
    <w:p w14:paraId="18F14A0E" w14:textId="77777777" w:rsidR="009361BB" w:rsidRPr="00AF6A4A" w:rsidRDefault="009361BB" w:rsidP="009361BB">
      <w:r w:rsidRPr="00AF6A4A">
        <w:t>Met vriendelijke groet,</w:t>
      </w:r>
    </w:p>
    <w:p w14:paraId="7BB2B680" w14:textId="77777777" w:rsidR="009361BB" w:rsidRPr="00AF6A4A" w:rsidRDefault="009361BB" w:rsidP="009361BB"/>
    <w:p w14:paraId="12104E47" w14:textId="77777777" w:rsidR="009361BB" w:rsidRPr="00AF6A4A" w:rsidRDefault="009361BB" w:rsidP="009361BB"/>
    <w:p w14:paraId="1697C459" w14:textId="77777777" w:rsidR="009361BB" w:rsidRPr="00AF6A4A" w:rsidRDefault="00000000" w:rsidP="009361BB">
      <w:sdt>
        <w:sdtPr>
          <w:id w:val="1093284358"/>
          <w:placeholder>
            <w:docPart w:val="277B20AFAD225448BC079A7B31B389A1"/>
          </w:placeholder>
          <w:temporary/>
          <w:showingPlcHdr/>
        </w:sdtPr>
        <w:sdtContent>
          <w:r w:rsidR="009361BB" w:rsidRPr="00AF6A4A">
            <w:rPr>
              <w:rStyle w:val="Tekstvantijdelijkeaanduiding"/>
            </w:rPr>
            <w:t>[naam afzender]</w:t>
          </w:r>
        </w:sdtContent>
      </w:sdt>
    </w:p>
    <w:p w14:paraId="343B09C3" w14:textId="0918285D" w:rsidR="00EF184A" w:rsidRPr="00AF6A4A" w:rsidRDefault="009361BB" w:rsidP="009361BB">
      <w:r w:rsidRPr="00AF6A4A">
        <w:t>(</w:t>
      </w:r>
      <w:sdt>
        <w:sdtPr>
          <w:id w:val="-734009208"/>
          <w:placeholder>
            <w:docPart w:val="078211BD4E3473438E7BBD676A476DA3"/>
          </w:placeholder>
          <w:temporary/>
          <w:showingPlcHdr/>
        </w:sdtPr>
        <w:sdtContent>
          <w:r w:rsidRPr="00AF6A4A">
            <w:rPr>
              <w:rStyle w:val="Tekstvantijdelijkeaanduiding"/>
            </w:rPr>
            <w:t>[functie]</w:t>
          </w:r>
        </w:sdtContent>
      </w:sdt>
      <w:r w:rsidRPr="00AF6A4A">
        <w:t>)</w:t>
      </w:r>
      <w:bookmarkEnd w:id="1"/>
    </w:p>
    <w:sectPr w:rsidR="00EF184A" w:rsidRPr="00AF6A4A" w:rsidSect="00A555FA">
      <w:headerReference w:type="default" r:id="rId7"/>
      <w:headerReference w:type="first" r:id="rId8"/>
      <w:footerReference w:type="first" r:id="rId9"/>
      <w:pgSz w:w="11906" w:h="16838" w:code="9"/>
      <w:pgMar w:top="3402" w:right="1134" w:bottom="1701" w:left="1701" w:header="567" w:footer="8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EAAE5" w14:textId="77777777" w:rsidR="00002D81" w:rsidRDefault="00002D81" w:rsidP="00447DD0">
      <w:pPr>
        <w:spacing w:line="240" w:lineRule="auto"/>
      </w:pPr>
      <w:r>
        <w:separator/>
      </w:r>
    </w:p>
  </w:endnote>
  <w:endnote w:type="continuationSeparator" w:id="0">
    <w:p w14:paraId="1E186A33" w14:textId="77777777" w:rsidR="00002D81" w:rsidRDefault="00002D81" w:rsidP="00447D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3FA8C" w14:textId="0C3BE358" w:rsidR="00BC2596" w:rsidRPr="00540A89" w:rsidRDefault="00BC2596" w:rsidP="00BC2596">
    <w:pPr>
      <w:pStyle w:val="Voettekst"/>
      <w:ind w:right="-71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C6E32" w14:textId="77777777" w:rsidR="00002D81" w:rsidRDefault="00002D81" w:rsidP="00447DD0">
      <w:pPr>
        <w:spacing w:line="240" w:lineRule="auto"/>
      </w:pPr>
      <w:r>
        <w:separator/>
      </w:r>
    </w:p>
  </w:footnote>
  <w:footnote w:type="continuationSeparator" w:id="0">
    <w:p w14:paraId="7223CE9B" w14:textId="77777777" w:rsidR="00002D81" w:rsidRDefault="00002D81" w:rsidP="00447D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D802A" w14:textId="77777777" w:rsidR="001E79CC" w:rsidRPr="00ED74D6" w:rsidRDefault="001E79CC" w:rsidP="001E79CC">
    <w:pPr>
      <w:pStyle w:val="Koptekst"/>
    </w:pPr>
    <w:r>
      <w:rPr>
        <w:noProof/>
      </w:rPr>
      <w:drawing>
        <wp:anchor distT="0" distB="0" distL="114300" distR="114300" simplePos="0" relativeHeight="251662336" behindDoc="1" locked="1" layoutInCell="1" allowOverlap="1" wp14:anchorId="6789BA62" wp14:editId="29C03A76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8920" cy="1174680"/>
          <wp:effectExtent l="0" t="0" r="4445" b="6985"/>
          <wp:wrapNone/>
          <wp:docPr id="1957523144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23144" nam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8920" cy="117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1" layoutInCell="1" allowOverlap="1" wp14:anchorId="4E8F9A2E" wp14:editId="684FEBBA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3236400" cy="954000"/>
          <wp:effectExtent l="0" t="0" r="2540" b="0"/>
          <wp:wrapNone/>
          <wp:docPr id="1638068436" name="Be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068436" name="Beel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236400" cy="9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66A61" w14:textId="77777777" w:rsidR="00BC2596" w:rsidRPr="00ED74D6" w:rsidRDefault="00BC2596" w:rsidP="00BC2596">
    <w:pPr>
      <w:pStyle w:val="Koptekst"/>
    </w:pPr>
    <w:r>
      <w:rPr>
        <w:noProof/>
      </w:rPr>
      <w:drawing>
        <wp:anchor distT="0" distB="0" distL="114300" distR="114300" simplePos="0" relativeHeight="251659264" behindDoc="1" locked="1" layoutInCell="1" allowOverlap="1" wp14:anchorId="7BEAC0C0" wp14:editId="77F177DD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9640" cy="1526400"/>
          <wp:effectExtent l="0" t="0" r="3810" b="0"/>
          <wp:wrapNone/>
          <wp:docPr id="112037678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037678" nam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640" cy="152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1" layoutInCell="1" allowOverlap="1" wp14:anchorId="05904BB4" wp14:editId="07F1306A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60000" cy="954000"/>
          <wp:effectExtent l="0" t="0" r="3175" b="0"/>
          <wp:wrapNone/>
          <wp:docPr id="1056442855" name="Be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6442855" name="Beel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9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94BA4"/>
    <w:multiLevelType w:val="multilevel"/>
    <w:tmpl w:val="7238588E"/>
    <w:styleLink w:val="Opsomming"/>
    <w:lvl w:ilvl="0">
      <w:start w:val="1"/>
      <w:numFmt w:val="bullet"/>
      <w:pStyle w:val="Bullets"/>
      <w:lvlText w:val="•"/>
      <w:lvlJc w:val="left"/>
      <w:pPr>
        <w:ind w:left="284" w:hanging="284"/>
      </w:pPr>
      <w:rPr>
        <w:rFonts w:ascii="Trebuchet MS" w:hAnsi="Trebuchet MS" w:hint="default"/>
        <w:color w:val="auto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◦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2306B42"/>
    <w:multiLevelType w:val="multilevel"/>
    <w:tmpl w:val="139A5532"/>
    <w:lvl w:ilvl="0">
      <w:start w:val="1"/>
      <w:numFmt w:val="decimal"/>
      <w:pStyle w:val="Nummers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1C9E7DEC"/>
    <w:multiLevelType w:val="multilevel"/>
    <w:tmpl w:val="3EE2AE8A"/>
    <w:name w:val="OP koppen3"/>
    <w:styleLink w:val="Koppen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3" w15:restartNumberingAfterBreak="0">
    <w:nsid w:val="38136A36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4" w15:restartNumberingAfterBreak="0">
    <w:nsid w:val="421305F0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5" w15:restartNumberingAfterBreak="0">
    <w:nsid w:val="497428E1"/>
    <w:multiLevelType w:val="multilevel"/>
    <w:tmpl w:val="699AA516"/>
    <w:styleLink w:val="Genummerdelij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6" w15:restartNumberingAfterBreak="0">
    <w:nsid w:val="5BF178B1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7" w15:restartNumberingAfterBreak="0">
    <w:nsid w:val="663E1524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8" w15:restartNumberingAfterBreak="0">
    <w:nsid w:val="68D74D5E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9" w15:restartNumberingAfterBreak="0">
    <w:nsid w:val="691B0E9B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0" w15:restartNumberingAfterBreak="0">
    <w:nsid w:val="73EE4023"/>
    <w:multiLevelType w:val="hybridMultilevel"/>
    <w:tmpl w:val="5F98D6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7E46A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2" w15:restartNumberingAfterBreak="0">
    <w:nsid w:val="769B724E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3" w15:restartNumberingAfterBreak="0">
    <w:nsid w:val="7762489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num w:numId="1" w16cid:durableId="1616716536">
    <w:abstractNumId w:val="7"/>
  </w:num>
  <w:num w:numId="2" w16cid:durableId="597175009">
    <w:abstractNumId w:val="4"/>
  </w:num>
  <w:num w:numId="3" w16cid:durableId="112215473">
    <w:abstractNumId w:val="6"/>
  </w:num>
  <w:num w:numId="4" w16cid:durableId="671110202">
    <w:abstractNumId w:val="3"/>
  </w:num>
  <w:num w:numId="5" w16cid:durableId="1462462472">
    <w:abstractNumId w:val="12"/>
  </w:num>
  <w:num w:numId="6" w16cid:durableId="124809557">
    <w:abstractNumId w:val="10"/>
  </w:num>
  <w:num w:numId="7" w16cid:durableId="707687331">
    <w:abstractNumId w:val="9"/>
  </w:num>
  <w:num w:numId="8" w16cid:durableId="634797716">
    <w:abstractNumId w:val="13"/>
  </w:num>
  <w:num w:numId="9" w16cid:durableId="1680309208">
    <w:abstractNumId w:val="11"/>
  </w:num>
  <w:num w:numId="10" w16cid:durableId="2033455611">
    <w:abstractNumId w:val="8"/>
  </w:num>
  <w:num w:numId="11" w16cid:durableId="1241519963">
    <w:abstractNumId w:val="0"/>
  </w:num>
  <w:num w:numId="12" w16cid:durableId="1957131892">
    <w:abstractNumId w:val="5"/>
  </w:num>
  <w:num w:numId="13" w16cid:durableId="2080588816">
    <w:abstractNumId w:val="2"/>
  </w:num>
  <w:num w:numId="14" w16cid:durableId="1688604333">
    <w:abstractNumId w:val="1"/>
  </w:num>
  <w:num w:numId="15" w16cid:durableId="1510414841">
    <w:abstractNumId w:val="0"/>
  </w:num>
  <w:num w:numId="16" w16cid:durableId="893009882">
    <w:abstractNumId w:val="1"/>
  </w:num>
  <w:num w:numId="17" w16cid:durableId="434862409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A89"/>
    <w:rsid w:val="00002D81"/>
    <w:rsid w:val="00052EE1"/>
    <w:rsid w:val="00064429"/>
    <w:rsid w:val="000A4DD9"/>
    <w:rsid w:val="000C64C9"/>
    <w:rsid w:val="00161A16"/>
    <w:rsid w:val="00187C2C"/>
    <w:rsid w:val="001D591E"/>
    <w:rsid w:val="001E79CC"/>
    <w:rsid w:val="0021629E"/>
    <w:rsid w:val="00245192"/>
    <w:rsid w:val="002558E5"/>
    <w:rsid w:val="00262E6F"/>
    <w:rsid w:val="002C79C8"/>
    <w:rsid w:val="0037188F"/>
    <w:rsid w:val="00380131"/>
    <w:rsid w:val="003D493C"/>
    <w:rsid w:val="004249A2"/>
    <w:rsid w:val="0043779A"/>
    <w:rsid w:val="00447DD0"/>
    <w:rsid w:val="004B3807"/>
    <w:rsid w:val="004F4F0F"/>
    <w:rsid w:val="00540A89"/>
    <w:rsid w:val="005A31C4"/>
    <w:rsid w:val="005D0805"/>
    <w:rsid w:val="005D4D25"/>
    <w:rsid w:val="005D5507"/>
    <w:rsid w:val="00604AB7"/>
    <w:rsid w:val="007477D8"/>
    <w:rsid w:val="00756CC1"/>
    <w:rsid w:val="0077721E"/>
    <w:rsid w:val="007C32BB"/>
    <w:rsid w:val="007F780A"/>
    <w:rsid w:val="0083236D"/>
    <w:rsid w:val="00852D37"/>
    <w:rsid w:val="00867E9A"/>
    <w:rsid w:val="00870529"/>
    <w:rsid w:val="008963F2"/>
    <w:rsid w:val="0092783C"/>
    <w:rsid w:val="009361BB"/>
    <w:rsid w:val="00967480"/>
    <w:rsid w:val="009F29C5"/>
    <w:rsid w:val="009F3A04"/>
    <w:rsid w:val="00A373C2"/>
    <w:rsid w:val="00A555FA"/>
    <w:rsid w:val="00A81F96"/>
    <w:rsid w:val="00A9580D"/>
    <w:rsid w:val="00AA0413"/>
    <w:rsid w:val="00B53728"/>
    <w:rsid w:val="00B7093E"/>
    <w:rsid w:val="00B731E1"/>
    <w:rsid w:val="00BC2596"/>
    <w:rsid w:val="00BD07D8"/>
    <w:rsid w:val="00BD1C86"/>
    <w:rsid w:val="00C8718E"/>
    <w:rsid w:val="00CB17CA"/>
    <w:rsid w:val="00CC4127"/>
    <w:rsid w:val="00CF48EB"/>
    <w:rsid w:val="00D21393"/>
    <w:rsid w:val="00D57C96"/>
    <w:rsid w:val="00D65C4F"/>
    <w:rsid w:val="00DB2775"/>
    <w:rsid w:val="00DD3ED5"/>
    <w:rsid w:val="00DE1480"/>
    <w:rsid w:val="00E5020A"/>
    <w:rsid w:val="00E80648"/>
    <w:rsid w:val="00E87879"/>
    <w:rsid w:val="00E955D7"/>
    <w:rsid w:val="00EA3ADA"/>
    <w:rsid w:val="00EF184A"/>
    <w:rsid w:val="00EF2B5F"/>
    <w:rsid w:val="00F14A79"/>
    <w:rsid w:val="00F60ADD"/>
    <w:rsid w:val="00FA4D65"/>
    <w:rsid w:val="00FC5881"/>
    <w:rsid w:val="00FE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5C67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nl-NL" w:eastAsia="en-US" w:bidi="ar-SA"/>
        <w14:ligatures w14:val="standardContextual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F780A"/>
  </w:style>
  <w:style w:type="paragraph" w:styleId="Kop1">
    <w:name w:val="heading 1"/>
    <w:basedOn w:val="Standaard"/>
    <w:next w:val="Standaard"/>
    <w:link w:val="Kop1Char"/>
    <w:uiPriority w:val="2"/>
    <w:qFormat/>
    <w:rsid w:val="000C64C9"/>
    <w:pPr>
      <w:spacing w:after="300"/>
      <w:outlineLvl w:val="0"/>
    </w:pPr>
    <w:rPr>
      <w:b/>
      <w:color w:val="0B0146" w:themeColor="text2"/>
      <w:sz w:val="26"/>
    </w:rPr>
  </w:style>
  <w:style w:type="paragraph" w:styleId="Kop2">
    <w:name w:val="heading 2"/>
    <w:basedOn w:val="Standaard"/>
    <w:next w:val="Standaard"/>
    <w:link w:val="Kop2Char"/>
    <w:uiPriority w:val="2"/>
    <w:qFormat/>
    <w:rsid w:val="00BC2596"/>
    <w:pPr>
      <w:keepNext/>
      <w:spacing w:before="300"/>
      <w:outlineLvl w:val="1"/>
    </w:pPr>
    <w:rPr>
      <w:rFonts w:asciiTheme="majorHAnsi" w:eastAsia="Times New Roman" w:hAnsiTheme="majorHAnsi" w:cs="Times New Roman"/>
      <w:b/>
      <w:color w:val="0B0146" w:themeColor="accent1"/>
      <w:kern w:val="0"/>
      <w:sz w:val="26"/>
      <w:szCs w:val="28"/>
      <w:lang w:eastAsia="nl-NL"/>
      <w14:ligatures w14:val="none"/>
    </w:rPr>
  </w:style>
  <w:style w:type="paragraph" w:styleId="Kop3">
    <w:name w:val="heading 3"/>
    <w:basedOn w:val="Standaard"/>
    <w:next w:val="Standaard"/>
    <w:link w:val="Kop3Char"/>
    <w:uiPriority w:val="2"/>
    <w:qFormat/>
    <w:rsid w:val="00BC2596"/>
    <w:pPr>
      <w:keepNext/>
      <w:spacing w:before="300"/>
      <w:outlineLvl w:val="2"/>
    </w:pPr>
    <w:rPr>
      <w:rFonts w:asciiTheme="majorHAnsi" w:eastAsia="Times New Roman" w:hAnsiTheme="majorHAnsi" w:cs="Times New Roman"/>
      <w:b/>
      <w:kern w:val="0"/>
      <w:sz w:val="22"/>
      <w:szCs w:val="22"/>
      <w:lang w:eastAsia="nl-NL"/>
      <w14:ligatures w14:val="none"/>
    </w:rPr>
  </w:style>
  <w:style w:type="paragraph" w:styleId="Kop4">
    <w:name w:val="heading 4"/>
    <w:basedOn w:val="Standaard"/>
    <w:next w:val="Standaard"/>
    <w:link w:val="Kop4Char"/>
    <w:uiPriority w:val="9"/>
    <w:semiHidden/>
    <w:qFormat/>
    <w:rsid w:val="00BC2596"/>
    <w:pPr>
      <w:keepNext/>
      <w:spacing w:line="240" w:lineRule="auto"/>
      <w:outlineLvl w:val="3"/>
    </w:pPr>
    <w:rPr>
      <w:rFonts w:eastAsiaTheme="majorEastAsia" w:cstheme="majorBidi"/>
      <w:b/>
      <w:bCs/>
      <w:iCs/>
      <w:kern w:val="0"/>
      <w:sz w:val="22"/>
      <w:szCs w:val="22"/>
      <w:lang w:eastAsia="nl-NL"/>
      <w14:ligatures w14:val="none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BC2596"/>
    <w:pPr>
      <w:keepNext/>
      <w:spacing w:line="240" w:lineRule="auto"/>
      <w:outlineLvl w:val="4"/>
    </w:pPr>
    <w:rPr>
      <w:rFonts w:eastAsiaTheme="majorEastAsia" w:cstheme="majorBidi"/>
      <w:i/>
      <w:kern w:val="0"/>
      <w:sz w:val="22"/>
      <w:szCs w:val="22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BC2596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BC2596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semiHidden/>
    <w:rsid w:val="00A373C2"/>
    <w:pPr>
      <w:spacing w:line="260" w:lineRule="atLeast"/>
    </w:pPr>
    <w:rPr>
      <w:bCs/>
      <w:noProof/>
      <w:color w:val="0B0146" w:themeColor="text2"/>
      <w:sz w:val="15"/>
      <w:szCs w:val="24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A373C2"/>
    <w:rPr>
      <w:bCs/>
      <w:noProof/>
      <w:color w:val="0B0146" w:themeColor="text2"/>
      <w:sz w:val="15"/>
      <w:szCs w:val="24"/>
    </w:rPr>
  </w:style>
  <w:style w:type="table" w:styleId="Tabelraster">
    <w:name w:val="Table Grid"/>
    <w:basedOn w:val="Standaardtabel"/>
    <w:uiPriority w:val="39"/>
    <w:rsid w:val="00BC25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rsid w:val="00BC2596"/>
    <w:rPr>
      <w:color w:val="FF0000"/>
      <w:bdr w:val="none" w:sz="0" w:space="0" w:color="auto"/>
      <w:shd w:val="clear" w:color="auto" w:fill="auto"/>
    </w:rPr>
  </w:style>
  <w:style w:type="table" w:styleId="Onopgemaaktetabel4">
    <w:name w:val="Plain Table 4"/>
    <w:basedOn w:val="Standaardtabel"/>
    <w:uiPriority w:val="44"/>
    <w:rsid w:val="00A81F96"/>
    <w:pPr>
      <w:spacing w:line="240" w:lineRule="auto"/>
    </w:pPr>
    <w:rPr>
      <w:color w:val="000000" w:themeColor="text1"/>
      <w:kern w:val="0"/>
      <w:sz w:val="18"/>
      <w:szCs w:val="18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Intensieveverwijzing">
    <w:name w:val="Intense Reference"/>
    <w:basedOn w:val="Standaardalinea-lettertype"/>
    <w:uiPriority w:val="32"/>
    <w:semiHidden/>
    <w:qFormat/>
    <w:rsid w:val="00A81F96"/>
    <w:rPr>
      <w:b/>
      <w:bCs/>
      <w:smallCaps/>
      <w:color w:val="0B0146" w:themeColor="accent1"/>
      <w:spacing w:val="5"/>
    </w:rPr>
  </w:style>
  <w:style w:type="character" w:customStyle="1" w:styleId="Kop1Char">
    <w:name w:val="Kop 1 Char"/>
    <w:basedOn w:val="Standaardalinea-lettertype"/>
    <w:link w:val="Kop1"/>
    <w:uiPriority w:val="2"/>
    <w:rsid w:val="000C64C9"/>
    <w:rPr>
      <w:b/>
      <w:color w:val="0B0146" w:themeColor="text2"/>
      <w:sz w:val="26"/>
    </w:rPr>
  </w:style>
  <w:style w:type="character" w:customStyle="1" w:styleId="Kop2Char">
    <w:name w:val="Kop 2 Char"/>
    <w:basedOn w:val="Standaardalinea-lettertype"/>
    <w:link w:val="Kop2"/>
    <w:uiPriority w:val="2"/>
    <w:rsid w:val="00BC2596"/>
    <w:rPr>
      <w:rFonts w:asciiTheme="majorHAnsi" w:eastAsia="Times New Roman" w:hAnsiTheme="majorHAnsi" w:cs="Times New Roman"/>
      <w:b/>
      <w:color w:val="0B0146" w:themeColor="accent1"/>
      <w:kern w:val="0"/>
      <w:sz w:val="26"/>
      <w:szCs w:val="28"/>
      <w:lang w:eastAsia="nl-NL"/>
      <w14:ligatures w14:val="none"/>
    </w:rPr>
  </w:style>
  <w:style w:type="paragraph" w:styleId="Lijstalinea">
    <w:name w:val="List Paragraph"/>
    <w:basedOn w:val="Standaard"/>
    <w:uiPriority w:val="34"/>
    <w:semiHidden/>
    <w:qFormat/>
    <w:rsid w:val="00BC2596"/>
    <w:pPr>
      <w:ind w:left="720"/>
      <w:contextualSpacing/>
    </w:pPr>
  </w:style>
  <w:style w:type="character" w:customStyle="1" w:styleId="Accentoranje">
    <w:name w:val="Accent oranje"/>
    <w:basedOn w:val="Standaardalinea-lettertype"/>
    <w:uiPriority w:val="1"/>
    <w:qFormat/>
    <w:rsid w:val="00BC2596"/>
    <w:rPr>
      <w:color w:val="EF7D00" w:themeColor="accent3"/>
    </w:rPr>
  </w:style>
  <w:style w:type="paragraph" w:styleId="Bijschrift">
    <w:name w:val="caption"/>
    <w:basedOn w:val="Standaard"/>
    <w:next w:val="Standaard"/>
    <w:uiPriority w:val="6"/>
    <w:semiHidden/>
    <w:qFormat/>
    <w:rsid w:val="00BC2596"/>
    <w:pPr>
      <w:spacing w:before="140" w:after="140" w:line="240" w:lineRule="auto"/>
    </w:pPr>
    <w:rPr>
      <w:rFonts w:eastAsia="Times New Roman" w:cs="Times New Roman"/>
      <w:i/>
      <w:iCs/>
      <w:kern w:val="0"/>
      <w:sz w:val="18"/>
      <w:szCs w:val="22"/>
      <w:lang w:eastAsia="nl-NL"/>
      <w14:ligatures w14:val="none"/>
    </w:rPr>
  </w:style>
  <w:style w:type="paragraph" w:customStyle="1" w:styleId="Bullets">
    <w:name w:val="Bullets"/>
    <w:basedOn w:val="Standaard"/>
    <w:uiPriority w:val="4"/>
    <w:qFormat/>
    <w:rsid w:val="00BC2596"/>
    <w:pPr>
      <w:numPr>
        <w:numId w:val="15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numbering" w:customStyle="1" w:styleId="Genummerdelijst">
    <w:name w:val="Genummerde lijst"/>
    <w:uiPriority w:val="99"/>
    <w:rsid w:val="00BC2596"/>
    <w:pPr>
      <w:numPr>
        <w:numId w:val="12"/>
      </w:numPr>
    </w:pPr>
  </w:style>
  <w:style w:type="paragraph" w:customStyle="1" w:styleId="Kop1zondernummer">
    <w:name w:val="Kop 1 zonder nummer"/>
    <w:basedOn w:val="Kop1"/>
    <w:next w:val="Standaard"/>
    <w:uiPriority w:val="3"/>
    <w:semiHidden/>
    <w:qFormat/>
    <w:rsid w:val="00BC2596"/>
  </w:style>
  <w:style w:type="paragraph" w:customStyle="1" w:styleId="Kop2zondernummer">
    <w:name w:val="Kop 2 zonder nummer"/>
    <w:basedOn w:val="Kop2"/>
    <w:next w:val="Standaard"/>
    <w:uiPriority w:val="3"/>
    <w:semiHidden/>
    <w:qFormat/>
    <w:rsid w:val="00BC2596"/>
  </w:style>
  <w:style w:type="character" w:customStyle="1" w:styleId="Kop3Char">
    <w:name w:val="Kop 3 Char"/>
    <w:basedOn w:val="Standaardalinea-lettertype"/>
    <w:link w:val="Kop3"/>
    <w:uiPriority w:val="2"/>
    <w:rsid w:val="00BC2596"/>
    <w:rPr>
      <w:rFonts w:asciiTheme="majorHAnsi" w:eastAsia="Times New Roman" w:hAnsiTheme="majorHAnsi" w:cs="Times New Roman"/>
      <w:b/>
      <w:kern w:val="0"/>
      <w:lang w:eastAsia="nl-NL"/>
      <w14:ligatures w14:val="none"/>
    </w:rPr>
  </w:style>
  <w:style w:type="paragraph" w:customStyle="1" w:styleId="Kop3zondernummer">
    <w:name w:val="Kop 3 zonder nummer"/>
    <w:basedOn w:val="Kop3"/>
    <w:next w:val="Standaard"/>
    <w:uiPriority w:val="3"/>
    <w:semiHidden/>
    <w:qFormat/>
    <w:rsid w:val="00BC2596"/>
  </w:style>
  <w:style w:type="character" w:customStyle="1" w:styleId="Kop4Char">
    <w:name w:val="Kop 4 Char"/>
    <w:basedOn w:val="Standaardalinea-lettertype"/>
    <w:link w:val="Kop4"/>
    <w:uiPriority w:val="9"/>
    <w:semiHidden/>
    <w:rsid w:val="00BC2596"/>
    <w:rPr>
      <w:rFonts w:eastAsiaTheme="majorEastAsia" w:cstheme="majorBidi"/>
      <w:b/>
      <w:bCs/>
      <w:iCs/>
      <w:kern w:val="0"/>
      <w:lang w:eastAsia="nl-NL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C2596"/>
    <w:rPr>
      <w:rFonts w:eastAsiaTheme="majorEastAsia" w:cstheme="majorBidi"/>
      <w:i/>
      <w:kern w:val="0"/>
      <w:lang w:eastAsia="nl-NL"/>
      <w14:ligatures w14:val="none"/>
    </w:rPr>
  </w:style>
  <w:style w:type="numbering" w:customStyle="1" w:styleId="Koppen">
    <w:name w:val="Koppen"/>
    <w:uiPriority w:val="99"/>
    <w:rsid w:val="00BC2596"/>
    <w:pPr>
      <w:numPr>
        <w:numId w:val="13"/>
      </w:numPr>
    </w:pPr>
  </w:style>
  <w:style w:type="paragraph" w:customStyle="1" w:styleId="Nummers">
    <w:name w:val="Nummers"/>
    <w:basedOn w:val="Standaard"/>
    <w:uiPriority w:val="5"/>
    <w:qFormat/>
    <w:rsid w:val="00BC2596"/>
    <w:pPr>
      <w:numPr>
        <w:numId w:val="16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20"/>
    <w:semiHidden/>
    <w:rsid w:val="00BC2596"/>
    <w:pPr>
      <w:numPr>
        <w:ilvl w:val="1"/>
      </w:numPr>
      <w:spacing w:line="216" w:lineRule="auto"/>
    </w:pPr>
    <w:rPr>
      <w:rFonts w:asciiTheme="majorHAnsi" w:eastAsiaTheme="minorEastAsia" w:hAnsiTheme="majorHAnsi"/>
      <w:color w:val="000000" w:themeColor="text1"/>
      <w:sz w:val="36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20"/>
    <w:semiHidden/>
    <w:rsid w:val="00BC2596"/>
    <w:rPr>
      <w:rFonts w:asciiTheme="majorHAnsi" w:eastAsiaTheme="minorEastAsia" w:hAnsiTheme="majorHAnsi"/>
      <w:color w:val="000000" w:themeColor="text1"/>
      <w:sz w:val="36"/>
    </w:rPr>
  </w:style>
  <w:style w:type="numbering" w:customStyle="1" w:styleId="Opsomming">
    <w:name w:val="Opsomming"/>
    <w:uiPriority w:val="99"/>
    <w:rsid w:val="00BC2596"/>
    <w:pPr>
      <w:numPr>
        <w:numId w:val="11"/>
      </w:numPr>
    </w:pPr>
  </w:style>
  <w:style w:type="character" w:styleId="Paginanummer">
    <w:name w:val="page number"/>
    <w:basedOn w:val="Standaardalinea-lettertype"/>
    <w:uiPriority w:val="99"/>
    <w:semiHidden/>
    <w:rsid w:val="00BC2596"/>
    <w:rPr>
      <w:rFonts w:asciiTheme="majorHAnsi" w:hAnsiTheme="majorHAnsi"/>
      <w:b w:val="0"/>
      <w:color w:val="auto"/>
      <w:sz w:val="20"/>
    </w:rPr>
  </w:style>
  <w:style w:type="paragraph" w:customStyle="1" w:styleId="Smallline">
    <w:name w:val="Small line"/>
    <w:basedOn w:val="Voettekst"/>
    <w:uiPriority w:val="99"/>
    <w:semiHidden/>
    <w:qFormat/>
    <w:rsid w:val="00BC2596"/>
    <w:pPr>
      <w:tabs>
        <w:tab w:val="right" w:pos="9072"/>
      </w:tabs>
      <w:spacing w:line="14" w:lineRule="exact"/>
    </w:pPr>
    <w:rPr>
      <w:rFonts w:eastAsia="Times New Roman" w:cs="Times New Roman"/>
      <w:b/>
      <w:bCs w:val="0"/>
      <w:color w:val="auto"/>
      <w:kern w:val="0"/>
      <w:sz w:val="18"/>
      <w:szCs w:val="22"/>
      <w:lang w:eastAsia="nl-NL"/>
      <w14:ligatures w14:val="none"/>
    </w:rPr>
  </w:style>
  <w:style w:type="table" w:customStyle="1" w:styleId="TabelDrNassauCollege">
    <w:name w:val="Tabel Dr Nassau College"/>
    <w:basedOn w:val="Standaardtabel"/>
    <w:uiPriority w:val="99"/>
    <w:rsid w:val="00BC2596"/>
    <w:pPr>
      <w:spacing w:line="280" w:lineRule="atLeast"/>
    </w:pPr>
    <w:tblPr>
      <w:tblBorders>
        <w:bottom w:val="single" w:sz="8" w:space="0" w:color="auto"/>
        <w:insideH w:val="single" w:sz="2" w:space="0" w:color="auto"/>
        <w:insideV w:val="single" w:sz="2" w:space="0" w:color="auto"/>
      </w:tblBorders>
      <w:tblCellMar>
        <w:top w:w="17" w:type="dxa"/>
        <w:left w:w="113" w:type="dxa"/>
        <w:bottom w:w="62" w:type="dxa"/>
        <w:right w:w="113" w:type="dxa"/>
      </w:tblCellMar>
    </w:tblPr>
    <w:tcPr>
      <w:shd w:val="clear" w:color="auto" w:fill="FFFFFF" w:themeFill="background1"/>
    </w:tcPr>
    <w:tblStylePr w:type="firstRow">
      <w:pPr>
        <w:keepNext/>
        <w:wordWrap/>
      </w:pPr>
      <w:rPr>
        <w:rFonts w:asciiTheme="majorHAnsi" w:hAnsiTheme="majorHAnsi"/>
        <w:b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0B0146" w:themeFill="accent1"/>
      </w:tcPr>
    </w:tblStylePr>
    <w:tblStylePr w:type="lastRow">
      <w:tblPr/>
      <w:tcPr>
        <w:tcBorders>
          <w:bottom w:val="single" w:sz="8" w:space="0" w:color="000000" w:themeColor="text1"/>
        </w:tcBorders>
      </w:tcPr>
    </w:tblStylePr>
  </w:style>
  <w:style w:type="table" w:customStyle="1" w:styleId="Tablestyle">
    <w:name w:val="Table style"/>
    <w:basedOn w:val="Standaardtabel"/>
    <w:rsid w:val="00BC2596"/>
    <w:rPr>
      <w:rFonts w:eastAsia="Times New Roman" w:cs="Times New Roman"/>
      <w:kern w:val="0"/>
      <w:lang w:eastAsia="nl-NL"/>
      <w14:ligatures w14:val="none"/>
    </w:rPr>
    <w:tblPr>
      <w:tblCellMar>
        <w:left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9"/>
    <w:semiHidden/>
    <w:rsid w:val="00BC2596"/>
    <w:pPr>
      <w:spacing w:after="480" w:line="216" w:lineRule="auto"/>
      <w:ind w:right="1134"/>
    </w:pPr>
    <w:rPr>
      <w:rFonts w:asciiTheme="majorHAnsi" w:hAnsiTheme="majorHAnsi"/>
      <w:b/>
      <w:bCs/>
      <w:noProof/>
      <w:sz w:val="72"/>
      <w:szCs w:val="32"/>
    </w:rPr>
  </w:style>
  <w:style w:type="character" w:customStyle="1" w:styleId="TitelChar">
    <w:name w:val="Titel Char"/>
    <w:basedOn w:val="Standaardalinea-lettertype"/>
    <w:link w:val="Titel"/>
    <w:uiPriority w:val="19"/>
    <w:semiHidden/>
    <w:rsid w:val="00BC2596"/>
    <w:rPr>
      <w:rFonts w:asciiTheme="majorHAnsi" w:hAnsiTheme="majorHAnsi"/>
      <w:b/>
      <w:bCs/>
      <w:noProof/>
      <w:sz w:val="72"/>
      <w:szCs w:val="32"/>
    </w:rPr>
  </w:style>
  <w:style w:type="paragraph" w:customStyle="1" w:styleId="Tussenkopje">
    <w:name w:val="Tussenkopje"/>
    <w:basedOn w:val="Standaard"/>
    <w:next w:val="Standaard"/>
    <w:uiPriority w:val="3"/>
    <w:qFormat/>
    <w:rsid w:val="00BC2596"/>
    <w:pPr>
      <w:keepNext/>
      <w:spacing w:before="300"/>
    </w:pPr>
    <w:rPr>
      <w:b/>
    </w:rPr>
  </w:style>
  <w:style w:type="paragraph" w:customStyle="1" w:styleId="Documenttype">
    <w:name w:val="Documenttype"/>
    <w:basedOn w:val="Standaard"/>
    <w:qFormat/>
    <w:rsid w:val="00A373C2"/>
    <w:pPr>
      <w:spacing w:after="280"/>
    </w:pPr>
    <w:rPr>
      <w:b/>
      <w:color w:val="C91486" w:themeColor="accent2"/>
      <w:sz w:val="32"/>
    </w:rPr>
  </w:style>
  <w:style w:type="character" w:styleId="Hyperlink">
    <w:name w:val="Hyperlink"/>
    <w:basedOn w:val="Standaardalinea-lettertype"/>
    <w:uiPriority w:val="99"/>
    <w:unhideWhenUsed/>
    <w:rsid w:val="00A373C2"/>
    <w:rPr>
      <w:color w:val="C914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373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40E50110B2CA4CB1613A83DA31336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B81EE0A-1F0A-284A-AE0D-3093DCF04A90}"/>
      </w:docPartPr>
      <w:docPartBody>
        <w:p w:rsidR="00FA3AA4" w:rsidRDefault="005A0C19">
          <w:pPr>
            <w:pStyle w:val="1E40E50110B2CA4CB1613A83DA31336C"/>
          </w:pPr>
          <w:r w:rsidRPr="00115756">
            <w:rPr>
              <w:rStyle w:val="Tekstvantijdelijkeaanduiding"/>
            </w:rPr>
            <w:t>[geadresseerde – druk op Enter voor meer regels]</w:t>
          </w:r>
        </w:p>
      </w:docPartBody>
    </w:docPart>
    <w:docPart>
      <w:docPartPr>
        <w:name w:val="A2AA8E4281F02A4EB1232AE6E3C50B9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F0A4F4C-1CED-1740-8DCE-949720B950DF}"/>
      </w:docPartPr>
      <w:docPartBody>
        <w:p w:rsidR="00FA3AA4" w:rsidRDefault="005A0C19">
          <w:pPr>
            <w:pStyle w:val="A2AA8E4281F02A4EB1232AE6E3C50B9E"/>
          </w:pPr>
          <w:r>
            <w:rPr>
              <w:rStyle w:val="Tekstvantijdelijkeaanduiding"/>
            </w:rPr>
            <w:t>[kies een datum]</w:t>
          </w:r>
        </w:p>
      </w:docPartBody>
    </w:docPart>
    <w:docPart>
      <w:docPartPr>
        <w:name w:val="BD57CAD32BD8954AB98B7A7DCAD369A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51BA7A4-9557-E947-8A2B-9A6426BABB2F}"/>
      </w:docPartPr>
      <w:docPartBody>
        <w:p w:rsidR="00FA3AA4" w:rsidRDefault="005A0C19">
          <w:pPr>
            <w:pStyle w:val="BD57CAD32BD8954AB98B7A7DCAD369A8"/>
          </w:pPr>
          <w:r>
            <w:rPr>
              <w:rStyle w:val="Tekstvantijdelijkeaanduiding"/>
            </w:rPr>
            <w:t>[onderwerp]</w:t>
          </w:r>
        </w:p>
      </w:docPartBody>
    </w:docPart>
    <w:docPart>
      <w:docPartPr>
        <w:name w:val="BFD63EBC80874D45A10ED946DC373D0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353F3D-774C-B146-BA2A-374D28C9F3CD}"/>
      </w:docPartPr>
      <w:docPartBody>
        <w:p w:rsidR="00FA3AA4" w:rsidRDefault="005A0C19">
          <w:pPr>
            <w:pStyle w:val="BFD63EBC80874D45A10ED946DC373D03"/>
          </w:pPr>
          <w:r w:rsidRPr="00AF6A4A">
            <w:rPr>
              <w:rStyle w:val="Tekstvantijdelijkeaanduiding"/>
            </w:rPr>
            <w:t>[aanhef]</w:t>
          </w:r>
        </w:p>
      </w:docPartBody>
    </w:docPart>
    <w:docPart>
      <w:docPartPr>
        <w:name w:val="0C6DE2AA7EF06942A50F857B7FCFEE4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A070B15-5821-AD4F-BE9F-553F1B1825BC}"/>
      </w:docPartPr>
      <w:docPartBody>
        <w:p w:rsidR="00FA3AA4" w:rsidRDefault="005A0C19">
          <w:pPr>
            <w:pStyle w:val="0C6DE2AA7EF06942A50F857B7FCFEE4B"/>
          </w:pPr>
          <w:r w:rsidRPr="00AF6A4A">
            <w:rPr>
              <w:rStyle w:val="Tekstvantijdelijkeaanduiding"/>
            </w:rPr>
            <w:t>[hier begint de tekst]</w:t>
          </w:r>
        </w:p>
      </w:docPartBody>
    </w:docPart>
    <w:docPart>
      <w:docPartPr>
        <w:name w:val="277B20AFAD225448BC079A7B31B389A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C92565B-B2B4-E44C-A837-5FE088579996}"/>
      </w:docPartPr>
      <w:docPartBody>
        <w:p w:rsidR="00FA3AA4" w:rsidRDefault="005A0C19">
          <w:pPr>
            <w:pStyle w:val="277B20AFAD225448BC079A7B31B389A1"/>
          </w:pPr>
          <w:r w:rsidRPr="00AF6A4A">
            <w:rPr>
              <w:rStyle w:val="Tekstvantijdelijkeaanduiding"/>
            </w:rPr>
            <w:t>[naam afzender]</w:t>
          </w:r>
        </w:p>
      </w:docPartBody>
    </w:docPart>
    <w:docPart>
      <w:docPartPr>
        <w:name w:val="078211BD4E3473438E7BBD676A476DA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8A9B5E8-3257-3345-9F44-52BA5A21CDF0}"/>
      </w:docPartPr>
      <w:docPartBody>
        <w:p w:rsidR="00FA3AA4" w:rsidRDefault="005A0C19">
          <w:pPr>
            <w:pStyle w:val="078211BD4E3473438E7BBD676A476DA3"/>
          </w:pPr>
          <w:r w:rsidRPr="00AF6A4A">
            <w:rPr>
              <w:rStyle w:val="Tekstvantijdelijkeaanduiding"/>
            </w:rPr>
            <w:t>[functie]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C19"/>
    <w:rsid w:val="002E001F"/>
    <w:rsid w:val="005A0C19"/>
    <w:rsid w:val="00DD3ED5"/>
    <w:rsid w:val="00FA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rPr>
      <w:color w:val="FF0000"/>
      <w:bdr w:val="none" w:sz="0" w:space="0" w:color="auto"/>
      <w:shd w:val="clear" w:color="auto" w:fill="auto"/>
    </w:rPr>
  </w:style>
  <w:style w:type="paragraph" w:customStyle="1" w:styleId="1E40E50110B2CA4CB1613A83DA31336C">
    <w:name w:val="1E40E50110B2CA4CB1613A83DA31336C"/>
  </w:style>
  <w:style w:type="paragraph" w:customStyle="1" w:styleId="A2AA8E4281F02A4EB1232AE6E3C50B9E">
    <w:name w:val="A2AA8E4281F02A4EB1232AE6E3C50B9E"/>
  </w:style>
  <w:style w:type="paragraph" w:customStyle="1" w:styleId="BD57CAD32BD8954AB98B7A7DCAD369A8">
    <w:name w:val="BD57CAD32BD8954AB98B7A7DCAD369A8"/>
  </w:style>
  <w:style w:type="paragraph" w:customStyle="1" w:styleId="BFD63EBC80874D45A10ED946DC373D03">
    <w:name w:val="BFD63EBC80874D45A10ED946DC373D03"/>
  </w:style>
  <w:style w:type="paragraph" w:customStyle="1" w:styleId="0C6DE2AA7EF06942A50F857B7FCFEE4B">
    <w:name w:val="0C6DE2AA7EF06942A50F857B7FCFEE4B"/>
  </w:style>
  <w:style w:type="paragraph" w:customStyle="1" w:styleId="277B20AFAD225448BC079A7B31B389A1">
    <w:name w:val="277B20AFAD225448BC079A7B31B389A1"/>
  </w:style>
  <w:style w:type="paragraph" w:customStyle="1" w:styleId="078211BD4E3473438E7BBD676A476DA3">
    <w:name w:val="078211BD4E3473438E7BBD676A476D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NassauVincent">
      <a:dk1>
        <a:srgbClr val="000000"/>
      </a:dk1>
      <a:lt1>
        <a:srgbClr val="FFFFFF"/>
      </a:lt1>
      <a:dk2>
        <a:srgbClr val="0B0146"/>
      </a:dk2>
      <a:lt2>
        <a:srgbClr val="DFDFDF"/>
      </a:lt2>
      <a:accent1>
        <a:srgbClr val="0B0146"/>
      </a:accent1>
      <a:accent2>
        <a:srgbClr val="C91486"/>
      </a:accent2>
      <a:accent3>
        <a:srgbClr val="EF7D00"/>
      </a:accent3>
      <a:accent4>
        <a:srgbClr val="BE1300"/>
      </a:accent4>
      <a:accent5>
        <a:srgbClr val="A7A7A7"/>
      </a:accent5>
      <a:accent6>
        <a:srgbClr val="E5E5E5"/>
      </a:accent6>
      <a:hlink>
        <a:srgbClr val="C91486"/>
      </a:hlink>
      <a:folHlink>
        <a:srgbClr val="C91486"/>
      </a:folHlink>
    </a:clrScheme>
    <a:fontScheme name="Dr Nassau Colleg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Aangepast_Briefpapier.dotx</Template>
  <TotalTime>7</TotalTime>
  <Pages>1</Pages>
  <Words>31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NassauVincent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Gerard Salomons</cp:lastModifiedBy>
  <cp:revision>3</cp:revision>
  <dcterms:created xsi:type="dcterms:W3CDTF">2025-10-16T07:20:00Z</dcterms:created>
  <dcterms:modified xsi:type="dcterms:W3CDTF">2025-10-16T07:23:00Z</dcterms:modified>
</cp:coreProperties>
</file>