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88F" w:rsidRPr="00A373C2" w:rsidRDefault="00CF48EB" w:rsidP="00A373C2">
      <w:pPr>
        <w:pStyle w:val="Documenttype"/>
      </w:pPr>
      <w:r>
        <w:t>Interne memo</w:t>
      </w:r>
    </w:p>
    <w:tbl>
      <w:tblPr>
        <w:tblStyle w:val="Tablestyle"/>
        <w:tblW w:w="0" w:type="auto"/>
        <w:tblLook w:val="0600" w:firstRow="0" w:lastRow="0" w:firstColumn="0" w:lastColumn="0" w:noHBand="1" w:noVBand="1"/>
      </w:tblPr>
      <w:tblGrid>
        <w:gridCol w:w="2193"/>
        <w:gridCol w:w="6868"/>
      </w:tblGrid>
      <w:tr w:rsidR="00CF48EB" w:rsidRPr="001D7239" w:rsidTr="00445D8B">
        <w:tc>
          <w:tcPr>
            <w:tcW w:w="2193" w:type="dxa"/>
          </w:tcPr>
          <w:p w:rsidR="00CF48EB" w:rsidRPr="001D7239" w:rsidRDefault="00CF48EB" w:rsidP="00445D8B">
            <w:bookmarkStart w:id="0" w:name="_Hlk33108374"/>
            <w:r w:rsidRPr="001D7239">
              <w:t>Aan</w:t>
            </w:r>
          </w:p>
        </w:tc>
        <w:tc>
          <w:tcPr>
            <w:tcW w:w="6868" w:type="dxa"/>
          </w:tcPr>
          <w:p w:rsidR="00CF48EB" w:rsidRPr="001D7239" w:rsidRDefault="00D74EA0" w:rsidP="00445D8B">
            <w:sdt>
              <w:sdtPr>
                <w:id w:val="192506521"/>
                <w:placeholder>
                  <w:docPart w:val="73221E820E7ABF4AB286D4A050C9D2A4"/>
                </w:placeholder>
                <w:temporary/>
                <w:showingPlcHdr/>
              </w:sdtPr>
              <w:sdtEndPr/>
              <w:sdtContent>
                <w:r w:rsidR="00CF48EB">
                  <w:rPr>
                    <w:rStyle w:val="Tekstvantijdelijkeaanduiding"/>
                  </w:rPr>
                  <w:t>[naam/namen]</w:t>
                </w:r>
              </w:sdtContent>
            </w:sdt>
          </w:p>
        </w:tc>
      </w:tr>
      <w:bookmarkEnd w:id="0"/>
      <w:tr w:rsidR="00CF48EB" w:rsidRPr="001D7239" w:rsidTr="00445D8B">
        <w:tc>
          <w:tcPr>
            <w:tcW w:w="2193" w:type="dxa"/>
          </w:tcPr>
          <w:p w:rsidR="00CF48EB" w:rsidRPr="001D7239" w:rsidRDefault="00CF48EB" w:rsidP="00445D8B">
            <w:r w:rsidRPr="001D7239">
              <w:t>Van</w:t>
            </w:r>
          </w:p>
        </w:tc>
        <w:tc>
          <w:tcPr>
            <w:tcW w:w="6868" w:type="dxa"/>
          </w:tcPr>
          <w:p w:rsidR="00CF48EB" w:rsidRPr="001D7239" w:rsidRDefault="00D74EA0" w:rsidP="00445D8B">
            <w:sdt>
              <w:sdtPr>
                <w:id w:val="1313294331"/>
                <w:placeholder>
                  <w:docPart w:val="9E85229AF1DD2143B28703AF1FC1C9CC"/>
                </w:placeholder>
                <w:temporary/>
                <w:showingPlcHdr/>
              </w:sdtPr>
              <w:sdtEndPr/>
              <w:sdtContent>
                <w:r w:rsidR="00CF48EB">
                  <w:rPr>
                    <w:rStyle w:val="Tekstvantijdelijkeaanduiding"/>
                  </w:rPr>
                  <w:t>[naam]</w:t>
                </w:r>
              </w:sdtContent>
            </w:sdt>
          </w:p>
        </w:tc>
      </w:tr>
      <w:tr w:rsidR="00CF48EB" w:rsidRPr="001D7239" w:rsidTr="00445D8B">
        <w:tc>
          <w:tcPr>
            <w:tcW w:w="2193" w:type="dxa"/>
          </w:tcPr>
          <w:p w:rsidR="00CF48EB" w:rsidRPr="001D7239" w:rsidRDefault="00CF48EB" w:rsidP="00445D8B">
            <w:r w:rsidRPr="001D7239">
              <w:t>Datum</w:t>
            </w:r>
          </w:p>
        </w:tc>
        <w:tc>
          <w:tcPr>
            <w:tcW w:w="6868" w:type="dxa"/>
          </w:tcPr>
          <w:p w:rsidR="00CF48EB" w:rsidRPr="001D7239" w:rsidRDefault="00D74EA0" w:rsidP="00445D8B">
            <w:sdt>
              <w:sdtPr>
                <w:id w:val="874978671"/>
                <w:placeholder>
                  <w:docPart w:val="182464883E08B14FBBC953D85F4EB966"/>
                </w:placeholder>
                <w:showingPlcHdr/>
                <w:date>
                  <w:dateFormat w:val="d MMMM 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CF48EB">
                  <w:rPr>
                    <w:rStyle w:val="Tekstvantijdelijkeaanduiding"/>
                  </w:rPr>
                  <w:t>[kies een datum]</w:t>
                </w:r>
              </w:sdtContent>
            </w:sdt>
          </w:p>
        </w:tc>
      </w:tr>
      <w:tr w:rsidR="00CF48EB" w:rsidRPr="001D7239" w:rsidTr="00445D8B">
        <w:tc>
          <w:tcPr>
            <w:tcW w:w="2193" w:type="dxa"/>
          </w:tcPr>
          <w:p w:rsidR="00CF48EB" w:rsidRPr="001D7239" w:rsidRDefault="00CF48EB" w:rsidP="00445D8B">
            <w:r w:rsidRPr="001D7239">
              <w:t>Onderwerp</w:t>
            </w:r>
          </w:p>
        </w:tc>
        <w:tc>
          <w:tcPr>
            <w:tcW w:w="6868" w:type="dxa"/>
          </w:tcPr>
          <w:p w:rsidR="00CF48EB" w:rsidRPr="001D7239" w:rsidRDefault="00D74EA0" w:rsidP="00445D8B">
            <w:sdt>
              <w:sdtPr>
                <w:id w:val="-1359802177"/>
                <w:placeholder>
                  <w:docPart w:val="5A6489C1454B2541A9A3C40E37D79770"/>
                </w:placeholder>
                <w:temporary/>
                <w:showingPlcHdr/>
              </w:sdtPr>
              <w:sdtEndPr/>
              <w:sdtContent>
                <w:r w:rsidR="00CF48EB">
                  <w:rPr>
                    <w:rStyle w:val="Tekstvantijdelijkeaanduiding"/>
                  </w:rPr>
                  <w:t>[onderwerp]</w:t>
                </w:r>
              </w:sdtContent>
            </w:sdt>
          </w:p>
        </w:tc>
      </w:tr>
      <w:tr w:rsidR="00846595" w:rsidRPr="001D7239" w:rsidTr="00445D8B">
        <w:tc>
          <w:tcPr>
            <w:tcW w:w="2193" w:type="dxa"/>
          </w:tcPr>
          <w:p w:rsidR="00846595" w:rsidRPr="001D7239" w:rsidRDefault="00846595" w:rsidP="00445D8B">
            <w:r>
              <w:t>Status</w:t>
            </w:r>
          </w:p>
        </w:tc>
        <w:tc>
          <w:tcPr>
            <w:tcW w:w="6868" w:type="dxa"/>
          </w:tcPr>
          <w:p w:rsidR="00846595" w:rsidRDefault="00D74EA0" w:rsidP="00445D8B">
            <w:sdt>
              <w:sdtPr>
                <w:id w:val="-969974252"/>
                <w:placeholder>
                  <w:docPart w:val="EF9EA046AA029B4F950CADAC22C2DF13"/>
                </w:placeholder>
                <w:temporary/>
                <w:showingPlcHdr/>
              </w:sdtPr>
              <w:sdtEndPr/>
              <w:sdtContent>
                <w:r w:rsidR="00846595" w:rsidRPr="00846595">
                  <w:rPr>
                    <w:rStyle w:val="Tekstvantijdelijkeaanduiding"/>
                  </w:rPr>
                  <w:t>[</w:t>
                </w:r>
                <w:r w:rsidR="00846595">
                  <w:rPr>
                    <w:rStyle w:val="Tekstvantijdelijkeaanduiding"/>
                  </w:rPr>
                  <w:t>status</w:t>
                </w:r>
                <w:r w:rsidR="00846595" w:rsidRPr="00846595">
                  <w:rPr>
                    <w:rStyle w:val="Tekstvantijdelijkeaanduiding"/>
                  </w:rPr>
                  <w:t>]</w:t>
                </w:r>
              </w:sdtContent>
            </w:sdt>
          </w:p>
        </w:tc>
      </w:tr>
    </w:tbl>
    <w:p w:rsidR="00CF48EB" w:rsidRPr="00AF6A4A" w:rsidRDefault="00CF48EB" w:rsidP="00CF48EB"/>
    <w:p w:rsidR="00CF48EB" w:rsidRPr="00AF6A4A" w:rsidRDefault="00CF48EB" w:rsidP="00CF48EB"/>
    <w:p w:rsidR="00CF48EB" w:rsidRPr="00AF6A4A" w:rsidRDefault="00D74EA0" w:rsidP="00CF48EB">
      <w:sdt>
        <w:sdtPr>
          <w:id w:val="-2081123235"/>
          <w:placeholder>
            <w:docPart w:val="E0710E24ACB6D045B8D3573B7FB8C62E"/>
          </w:placeholder>
          <w:temporary/>
          <w:showingPlcHdr/>
        </w:sdtPr>
        <w:sdtEndPr/>
        <w:sdtContent>
          <w:r w:rsidR="00CF48EB" w:rsidRPr="00AF6A4A">
            <w:rPr>
              <w:rStyle w:val="Tekstvantijdelijkeaanduiding"/>
            </w:rPr>
            <w:t>[aanhef]</w:t>
          </w:r>
        </w:sdtContent>
      </w:sdt>
    </w:p>
    <w:p w:rsidR="00CF48EB" w:rsidRPr="00AF6A4A" w:rsidRDefault="00CF48EB" w:rsidP="00CF48EB"/>
    <w:p w:rsidR="00CF48EB" w:rsidRPr="00AF6A4A" w:rsidRDefault="00D74EA0" w:rsidP="00CF48EB">
      <w:sdt>
        <w:sdtPr>
          <w:id w:val="-1600332414"/>
          <w:placeholder>
            <w:docPart w:val="A348A7FEB6762D4A8E7CB47D5790A5F1"/>
          </w:placeholder>
          <w:temporary/>
          <w:showingPlcHdr/>
        </w:sdtPr>
        <w:sdtEndPr/>
        <w:sdtContent>
          <w:r w:rsidR="00CF48EB" w:rsidRPr="00AF6A4A">
            <w:rPr>
              <w:rStyle w:val="Tekstvantijdelijkeaanduiding"/>
            </w:rPr>
            <w:t>[hier begint de tekst]</w:t>
          </w:r>
        </w:sdtContent>
      </w:sdt>
    </w:p>
    <w:p w:rsidR="00CF48EB" w:rsidRPr="00AF6A4A" w:rsidRDefault="00CF48EB" w:rsidP="00CF48EB"/>
    <w:p w:rsidR="00CF48EB" w:rsidRPr="00AF6A4A" w:rsidRDefault="00CF48EB" w:rsidP="00CF48EB">
      <w:r w:rsidRPr="00AF6A4A">
        <w:t>Met vriendelijke groet,</w:t>
      </w:r>
    </w:p>
    <w:p w:rsidR="00CF48EB" w:rsidRPr="00AF6A4A" w:rsidRDefault="00CF48EB" w:rsidP="00CF48EB"/>
    <w:p w:rsidR="00CF48EB" w:rsidRPr="00AF6A4A" w:rsidRDefault="00CF48EB" w:rsidP="00CF48EB"/>
    <w:p w:rsidR="00CF48EB" w:rsidRPr="00AF6A4A" w:rsidRDefault="00D74EA0" w:rsidP="00CF48EB">
      <w:sdt>
        <w:sdtPr>
          <w:id w:val="1093284358"/>
          <w:placeholder>
            <w:docPart w:val="B5502977355EF64CA4095B21902596F7"/>
          </w:placeholder>
          <w:temporary/>
          <w:showingPlcHdr/>
        </w:sdtPr>
        <w:sdtEndPr/>
        <w:sdtContent>
          <w:r w:rsidR="00CF48EB" w:rsidRPr="00AF6A4A">
            <w:rPr>
              <w:rStyle w:val="Tekstvantijdelijkeaanduiding"/>
            </w:rPr>
            <w:t>[naam afzender]</w:t>
          </w:r>
        </w:sdtContent>
      </w:sdt>
    </w:p>
    <w:p w:rsidR="00CF48EB" w:rsidRPr="00AF6A4A" w:rsidRDefault="00CF48EB" w:rsidP="00CF48EB">
      <w:r w:rsidRPr="00AF6A4A">
        <w:t>(</w:t>
      </w:r>
      <w:sdt>
        <w:sdtPr>
          <w:id w:val="-734009208"/>
          <w:placeholder>
            <w:docPart w:val="3800AE153261F8449F4C29CC5102CBF4"/>
          </w:placeholder>
          <w:temporary/>
          <w:showingPlcHdr/>
        </w:sdtPr>
        <w:sdtEndPr/>
        <w:sdtContent>
          <w:r w:rsidRPr="00AF6A4A">
            <w:rPr>
              <w:rStyle w:val="Tekstvantijdelijkeaanduiding"/>
            </w:rPr>
            <w:t>[functie]</w:t>
          </w:r>
        </w:sdtContent>
      </w:sdt>
      <w:r w:rsidRPr="00AF6A4A">
        <w:t>)</w:t>
      </w:r>
      <w:bookmarkStart w:id="1" w:name="_GoBack"/>
      <w:bookmarkEnd w:id="1"/>
    </w:p>
    <w:sectPr w:rsidR="00CF48EB" w:rsidRPr="00AF6A4A" w:rsidSect="00CF48EB">
      <w:headerReference w:type="default" r:id="rId7"/>
      <w:headerReference w:type="first" r:id="rId8"/>
      <w:footerReference w:type="first" r:id="rId9"/>
      <w:pgSz w:w="11906" w:h="16838" w:code="9"/>
      <w:pgMar w:top="3402" w:right="1134" w:bottom="1418" w:left="1701" w:header="567" w:footer="8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EA0" w:rsidRDefault="00D74EA0" w:rsidP="00447DD0">
      <w:pPr>
        <w:spacing w:line="240" w:lineRule="auto"/>
      </w:pPr>
      <w:r>
        <w:separator/>
      </w:r>
    </w:p>
  </w:endnote>
  <w:endnote w:type="continuationSeparator" w:id="0">
    <w:p w:rsidR="00D74EA0" w:rsidRDefault="00D74EA0" w:rsidP="00447D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596" w:rsidRPr="00646B6B" w:rsidRDefault="007E47D3" w:rsidP="00BC2596">
    <w:pPr>
      <w:pStyle w:val="Voettekst"/>
      <w:ind w:right="-710"/>
      <w:rPr>
        <w:lang w:val="en-US"/>
      </w:rPr>
    </w:pPr>
    <w:r>
      <w:drawing>
        <wp:anchor distT="0" distB="0" distL="114300" distR="114300" simplePos="0" relativeHeight="251665408" behindDoc="1" locked="1" layoutInCell="1" allowOverlap="1" wp14:anchorId="4B245791" wp14:editId="4C402C11">
          <wp:simplePos x="0" y="0"/>
          <wp:positionH relativeFrom="page">
            <wp:posOffset>-1905</wp:posOffset>
          </wp:positionH>
          <wp:positionV relativeFrom="page">
            <wp:posOffset>9732645</wp:posOffset>
          </wp:positionV>
          <wp:extent cx="7559675" cy="953770"/>
          <wp:effectExtent l="0" t="0" r="0" b="0"/>
          <wp:wrapNone/>
          <wp:docPr id="1056442855" name="Be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6442855" name="Beel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953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EA0" w:rsidRDefault="00D74EA0" w:rsidP="00447DD0">
      <w:pPr>
        <w:spacing w:line="240" w:lineRule="auto"/>
      </w:pPr>
      <w:r>
        <w:separator/>
      </w:r>
    </w:p>
  </w:footnote>
  <w:footnote w:type="continuationSeparator" w:id="0">
    <w:p w:rsidR="00D74EA0" w:rsidRDefault="00D74EA0" w:rsidP="00447D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9CC" w:rsidRPr="00ED74D6" w:rsidRDefault="001E79CC" w:rsidP="001E79CC">
    <w:pPr>
      <w:pStyle w:val="Koptekst"/>
    </w:pPr>
    <w:r>
      <w:rPr>
        <w:noProof/>
      </w:rPr>
      <w:drawing>
        <wp:anchor distT="0" distB="0" distL="114300" distR="114300" simplePos="0" relativeHeight="251662336" behindDoc="1" locked="1" layoutInCell="1" allowOverlap="1" wp14:anchorId="4A69577E" wp14:editId="1B861E2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920" cy="1174680"/>
          <wp:effectExtent l="0" t="0" r="4445" b="6985"/>
          <wp:wrapNone/>
          <wp:docPr id="1957523144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23144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920" cy="117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1" layoutInCell="1" allowOverlap="1" wp14:anchorId="46DEF0E3" wp14:editId="71B72EAA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3098160" cy="716400"/>
          <wp:effectExtent l="0" t="0" r="7620" b="7620"/>
          <wp:wrapNone/>
          <wp:docPr id="1638068436" name="Beeld" descr="Afbeelding met sinaasappel, Graphics, Kleurrijkheid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068436" name="Beeld" descr="Afbeelding met sinaasappel, Graphics, Kleurrijkheid, grafische vormgeving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98160" cy="71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596" w:rsidRPr="00ED74D6" w:rsidRDefault="00BC2596" w:rsidP="00BC2596">
    <w:pPr>
      <w:pStyle w:val="Koptekst"/>
    </w:pPr>
    <w:r>
      <w:rPr>
        <w:noProof/>
      </w:rPr>
      <w:drawing>
        <wp:anchor distT="0" distB="0" distL="114300" distR="114300" simplePos="0" relativeHeight="251659264" behindDoc="1" locked="1" layoutInCell="1" allowOverlap="1" wp14:anchorId="5F62AFC2" wp14:editId="1CD92A0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640" cy="1526400"/>
          <wp:effectExtent l="0" t="0" r="3810" b="0"/>
          <wp:wrapNone/>
          <wp:docPr id="112037678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37678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40" cy="15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12"/>
  </w:num>
  <w:num w:numId="6">
    <w:abstractNumId w:val="10"/>
  </w:num>
  <w:num w:numId="7">
    <w:abstractNumId w:val="9"/>
  </w:num>
  <w:num w:numId="8">
    <w:abstractNumId w:val="13"/>
  </w:num>
  <w:num w:numId="9">
    <w:abstractNumId w:val="11"/>
  </w:num>
  <w:num w:numId="10">
    <w:abstractNumId w:val="8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  <w:num w:numId="15">
    <w:abstractNumId w:val="0"/>
  </w:num>
  <w:num w:numId="16">
    <w:abstractNumId w:val="1"/>
  </w:num>
  <w:num w:numId="17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D3"/>
    <w:rsid w:val="00052EE1"/>
    <w:rsid w:val="00064429"/>
    <w:rsid w:val="000A4DD9"/>
    <w:rsid w:val="00161A16"/>
    <w:rsid w:val="001E79CC"/>
    <w:rsid w:val="0021629E"/>
    <w:rsid w:val="00245192"/>
    <w:rsid w:val="002558E5"/>
    <w:rsid w:val="00262E6F"/>
    <w:rsid w:val="00296F2A"/>
    <w:rsid w:val="002C79C8"/>
    <w:rsid w:val="0037188F"/>
    <w:rsid w:val="00380131"/>
    <w:rsid w:val="003D493C"/>
    <w:rsid w:val="004249A2"/>
    <w:rsid w:val="0043779A"/>
    <w:rsid w:val="00447DD0"/>
    <w:rsid w:val="004B3807"/>
    <w:rsid w:val="004F4F0F"/>
    <w:rsid w:val="005A31C4"/>
    <w:rsid w:val="005D0805"/>
    <w:rsid w:val="005D4D25"/>
    <w:rsid w:val="005D5507"/>
    <w:rsid w:val="00604AB7"/>
    <w:rsid w:val="0063325D"/>
    <w:rsid w:val="00646B6B"/>
    <w:rsid w:val="007477D8"/>
    <w:rsid w:val="00756CC1"/>
    <w:rsid w:val="0077721E"/>
    <w:rsid w:val="007C32BB"/>
    <w:rsid w:val="007E47D3"/>
    <w:rsid w:val="007F780A"/>
    <w:rsid w:val="0083236D"/>
    <w:rsid w:val="00846595"/>
    <w:rsid w:val="00852D37"/>
    <w:rsid w:val="00867E9A"/>
    <w:rsid w:val="00870529"/>
    <w:rsid w:val="008963F2"/>
    <w:rsid w:val="0092783C"/>
    <w:rsid w:val="00967480"/>
    <w:rsid w:val="009F3A04"/>
    <w:rsid w:val="00A373C2"/>
    <w:rsid w:val="00A81F96"/>
    <w:rsid w:val="00A9580D"/>
    <w:rsid w:val="00AA0413"/>
    <w:rsid w:val="00B53728"/>
    <w:rsid w:val="00B7093E"/>
    <w:rsid w:val="00B731E1"/>
    <w:rsid w:val="00BC2596"/>
    <w:rsid w:val="00BD1C86"/>
    <w:rsid w:val="00C8718E"/>
    <w:rsid w:val="00CB17CA"/>
    <w:rsid w:val="00CC4127"/>
    <w:rsid w:val="00CF48EB"/>
    <w:rsid w:val="00D21393"/>
    <w:rsid w:val="00D57C96"/>
    <w:rsid w:val="00D65C4F"/>
    <w:rsid w:val="00D74EA0"/>
    <w:rsid w:val="00DB2775"/>
    <w:rsid w:val="00DE1480"/>
    <w:rsid w:val="00E80648"/>
    <w:rsid w:val="00E87879"/>
    <w:rsid w:val="00EA3ADA"/>
    <w:rsid w:val="00EF2B5F"/>
    <w:rsid w:val="00F14A79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0D7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F780A"/>
  </w:style>
  <w:style w:type="paragraph" w:styleId="Kop1">
    <w:name w:val="heading 1"/>
    <w:basedOn w:val="Standaard"/>
    <w:next w:val="Standaard"/>
    <w:link w:val="Kop1Char"/>
    <w:uiPriority w:val="2"/>
    <w:qFormat/>
    <w:rsid w:val="00967480"/>
    <w:pPr>
      <w:outlineLvl w:val="0"/>
    </w:pPr>
    <w:rPr>
      <w:b/>
      <w:color w:val="0B0146" w:themeColor="text2"/>
      <w:sz w:val="26"/>
    </w:rPr>
  </w:style>
  <w:style w:type="paragraph" w:styleId="Kop2">
    <w:name w:val="heading 2"/>
    <w:basedOn w:val="Standaard"/>
    <w:next w:val="Standaard"/>
    <w:link w:val="Kop2Char"/>
    <w:uiPriority w:val="2"/>
    <w:qFormat/>
    <w:rsid w:val="00BC2596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A373C2"/>
    <w:pPr>
      <w:spacing w:line="260" w:lineRule="atLeast"/>
    </w:pPr>
    <w:rPr>
      <w:bCs/>
      <w:noProof/>
      <w:color w:val="0B0146" w:themeColor="text2"/>
      <w:sz w:val="15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373C2"/>
    <w:rPr>
      <w:bCs/>
      <w:noProof/>
      <w:color w:val="0B0146" w:themeColor="text2"/>
      <w:sz w:val="15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967480"/>
    <w:rPr>
      <w:b/>
      <w:color w:val="0B0146" w:themeColor="text2"/>
      <w:sz w:val="26"/>
      <w:szCs w:val="20"/>
    </w:rPr>
  </w:style>
  <w:style w:type="character" w:customStyle="1" w:styleId="Kop2Char">
    <w:name w:val="Kop 2 Char"/>
    <w:basedOn w:val="Standaardalinea-lettertype"/>
    <w:link w:val="Kop2"/>
    <w:uiPriority w:val="2"/>
    <w:rsid w:val="00BC2596"/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A373C2"/>
    <w:pPr>
      <w:spacing w:after="280"/>
    </w:pPr>
    <w:rPr>
      <w:b/>
      <w:color w:val="C91486" w:themeColor="accent2"/>
      <w:sz w:val="32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3221E820E7ABF4AB286D4A050C9D2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EDDAD4-1EE0-CB42-B173-872382E2E624}"/>
      </w:docPartPr>
      <w:docPartBody>
        <w:p w:rsidR="00000000" w:rsidRDefault="00932501">
          <w:pPr>
            <w:pStyle w:val="73221E820E7ABF4AB286D4A050C9D2A4"/>
          </w:pPr>
          <w:r>
            <w:rPr>
              <w:rStyle w:val="Tekstvantijdelijkeaanduiding"/>
            </w:rPr>
            <w:t>[naam/namen]</w:t>
          </w:r>
        </w:p>
      </w:docPartBody>
    </w:docPart>
    <w:docPart>
      <w:docPartPr>
        <w:name w:val="9E85229AF1DD2143B28703AF1FC1C9C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141578-8D42-5E48-B2DA-9EC34F02891A}"/>
      </w:docPartPr>
      <w:docPartBody>
        <w:p w:rsidR="00000000" w:rsidRDefault="00932501">
          <w:pPr>
            <w:pStyle w:val="9E85229AF1DD2143B28703AF1FC1C9CC"/>
          </w:pPr>
          <w:r>
            <w:rPr>
              <w:rStyle w:val="Tekstvantijdelijkeaanduiding"/>
            </w:rPr>
            <w:t>[naam]</w:t>
          </w:r>
        </w:p>
      </w:docPartBody>
    </w:docPart>
    <w:docPart>
      <w:docPartPr>
        <w:name w:val="182464883E08B14FBBC953D85F4EB96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E314E90-84D9-F24E-9B1A-4114973925DE}"/>
      </w:docPartPr>
      <w:docPartBody>
        <w:p w:rsidR="00000000" w:rsidRDefault="00932501">
          <w:pPr>
            <w:pStyle w:val="182464883E08B14FBBC953D85F4EB966"/>
          </w:pPr>
          <w:r>
            <w:rPr>
              <w:rStyle w:val="Tekstvantijdelijkeaanduiding"/>
            </w:rPr>
            <w:t>[kies een datum]</w:t>
          </w:r>
        </w:p>
      </w:docPartBody>
    </w:docPart>
    <w:docPart>
      <w:docPartPr>
        <w:name w:val="5A6489C1454B2541A9A3C40E37D797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00935F-4C26-EB4D-AD02-B3D2BF1D605A}"/>
      </w:docPartPr>
      <w:docPartBody>
        <w:p w:rsidR="00000000" w:rsidRDefault="00932501">
          <w:pPr>
            <w:pStyle w:val="5A6489C1454B2541A9A3C40E37D79770"/>
          </w:pPr>
          <w:r>
            <w:rPr>
              <w:rStyle w:val="Tekstvantijdelijkeaanduiding"/>
            </w:rPr>
            <w:t>[onderwerp]</w:t>
          </w:r>
        </w:p>
      </w:docPartBody>
    </w:docPart>
    <w:docPart>
      <w:docPartPr>
        <w:name w:val="EF9EA046AA029B4F950CADAC22C2DF1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67D174-AF1C-1647-83D6-EB96494B8FA8}"/>
      </w:docPartPr>
      <w:docPartBody>
        <w:p w:rsidR="00000000" w:rsidRDefault="00932501">
          <w:pPr>
            <w:pStyle w:val="EF9EA046AA029B4F950CADAC22C2DF13"/>
          </w:pPr>
          <w:r w:rsidRPr="00846595">
            <w:rPr>
              <w:rStyle w:val="Tekstvantijdelijkeaanduiding"/>
              <w:rFonts w:eastAsia="Times New Roman" w:cs="Times New Roman"/>
            </w:rPr>
            <w:t>[</w:t>
          </w:r>
          <w:r>
            <w:rPr>
              <w:rStyle w:val="Tekstvantijdelijkeaanduiding"/>
            </w:rPr>
            <w:t>status</w:t>
          </w:r>
          <w:r w:rsidRPr="00846595">
            <w:rPr>
              <w:rStyle w:val="Tekstvantijdelijkeaanduiding"/>
              <w:rFonts w:eastAsia="Times New Roman" w:cs="Times New Roman"/>
            </w:rPr>
            <w:t>]</w:t>
          </w:r>
        </w:p>
      </w:docPartBody>
    </w:docPart>
    <w:docPart>
      <w:docPartPr>
        <w:name w:val="E0710E24ACB6D045B8D3573B7FB8C62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3C9ACD-1E6F-D74D-87F0-1BC40D6EB51A}"/>
      </w:docPartPr>
      <w:docPartBody>
        <w:p w:rsidR="00000000" w:rsidRDefault="00932501">
          <w:pPr>
            <w:pStyle w:val="E0710E24ACB6D045B8D3573B7FB8C62E"/>
          </w:pPr>
          <w:r w:rsidRPr="00AF6A4A">
            <w:rPr>
              <w:rStyle w:val="Tekstvantijdelijkeaanduiding"/>
            </w:rPr>
            <w:t>[aanhef]</w:t>
          </w:r>
        </w:p>
      </w:docPartBody>
    </w:docPart>
    <w:docPart>
      <w:docPartPr>
        <w:name w:val="A348A7FEB6762D4A8E7CB47D5790A5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9807AF7-0387-0E4F-9418-6A97F44B6B14}"/>
      </w:docPartPr>
      <w:docPartBody>
        <w:p w:rsidR="00000000" w:rsidRDefault="00932501">
          <w:pPr>
            <w:pStyle w:val="A348A7FEB6762D4A8E7CB47D5790A5F1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B5502977355EF64CA4095B21902596F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82D5314-8961-AD49-A9F9-93CA3F2F078E}"/>
      </w:docPartPr>
      <w:docPartBody>
        <w:p w:rsidR="00000000" w:rsidRDefault="00932501">
          <w:pPr>
            <w:pStyle w:val="B5502977355EF64CA4095B21902596F7"/>
          </w:pPr>
          <w:r w:rsidRPr="00AF6A4A">
            <w:rPr>
              <w:rStyle w:val="Tekstvantijdelijkeaanduiding"/>
            </w:rPr>
            <w:t>[naam afzender]</w:t>
          </w:r>
        </w:p>
      </w:docPartBody>
    </w:docPart>
    <w:docPart>
      <w:docPartPr>
        <w:name w:val="3800AE153261F8449F4C29CC5102CB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704EAF-C971-6141-B965-8D44A42A20F8}"/>
      </w:docPartPr>
      <w:docPartBody>
        <w:p w:rsidR="00000000" w:rsidRDefault="00932501">
          <w:pPr>
            <w:pStyle w:val="3800AE153261F8449F4C29CC5102CBF4"/>
          </w:pPr>
          <w:r w:rsidRPr="00AF6A4A">
            <w:rPr>
              <w:rStyle w:val="Tekstvantijdelijkeaanduiding"/>
            </w:rPr>
            <w:t>[functie]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01"/>
    <w:rsid w:val="0093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Pr>
      <w:color w:val="FF0000"/>
      <w:bdr w:val="none" w:sz="0" w:space="0" w:color="auto"/>
      <w:shd w:val="clear" w:color="auto" w:fill="auto"/>
    </w:rPr>
  </w:style>
  <w:style w:type="paragraph" w:customStyle="1" w:styleId="73221E820E7ABF4AB286D4A050C9D2A4">
    <w:name w:val="73221E820E7ABF4AB286D4A050C9D2A4"/>
  </w:style>
  <w:style w:type="paragraph" w:customStyle="1" w:styleId="9E85229AF1DD2143B28703AF1FC1C9CC">
    <w:name w:val="9E85229AF1DD2143B28703AF1FC1C9CC"/>
  </w:style>
  <w:style w:type="paragraph" w:customStyle="1" w:styleId="182464883E08B14FBBC953D85F4EB966">
    <w:name w:val="182464883E08B14FBBC953D85F4EB966"/>
  </w:style>
  <w:style w:type="paragraph" w:customStyle="1" w:styleId="5A6489C1454B2541A9A3C40E37D79770">
    <w:name w:val="5A6489C1454B2541A9A3C40E37D79770"/>
  </w:style>
  <w:style w:type="paragraph" w:customStyle="1" w:styleId="EF9EA046AA029B4F950CADAC22C2DF13">
    <w:name w:val="EF9EA046AA029B4F950CADAC22C2DF13"/>
  </w:style>
  <w:style w:type="paragraph" w:customStyle="1" w:styleId="E0710E24ACB6D045B8D3573B7FB8C62E">
    <w:name w:val="E0710E24ACB6D045B8D3573B7FB8C62E"/>
  </w:style>
  <w:style w:type="paragraph" w:customStyle="1" w:styleId="A348A7FEB6762D4A8E7CB47D5790A5F1">
    <w:name w:val="A348A7FEB6762D4A8E7CB47D5790A5F1"/>
  </w:style>
  <w:style w:type="paragraph" w:customStyle="1" w:styleId="B5502977355EF64CA4095B21902596F7">
    <w:name w:val="B5502977355EF64CA4095B21902596F7"/>
  </w:style>
  <w:style w:type="paragraph" w:customStyle="1" w:styleId="3800AE153261F8449F4C29CC5102CBF4">
    <w:name w:val="3800AE153261F8449F4C29CC5102CB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Interne memo.dotx</Template>
  <TotalTime>2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2025-10-28T09:22:00Z</dcterms:created>
  <dcterms:modified xsi:type="dcterms:W3CDTF">2025-10-28T09:28:00Z</dcterms:modified>
</cp:coreProperties>
</file>